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4760" w:type="pct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5"/>
        <w:gridCol w:w="652"/>
        <w:gridCol w:w="6124"/>
      </w:tblGrid>
      <w:tr w:rsidR="00625986" w:rsidRPr="00846B76" w14:paraId="55AD252B" w14:textId="77777777" w:rsidTr="005835E8">
        <w:sdt>
          <w:sdtPr>
            <w:id w:val="1621259925"/>
            <w:placeholder>
              <w:docPart w:val="D27DF4E3B8E94A93912BC1DE1BD24B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64" w:type="pct"/>
                <w:gridSpan w:val="2"/>
                <w:vAlign w:val="bottom"/>
              </w:tcPr>
              <w:p w14:paraId="15B8472A" w14:textId="77777777" w:rsidR="00650259" w:rsidRPr="00846B76" w:rsidRDefault="00346DE2" w:rsidP="00346DE2">
                <w:r w:rsidRPr="00346DE2">
                  <w:t>First Name</w:t>
                </w:r>
              </w:p>
            </w:tc>
          </w:sdtContent>
        </w:sdt>
        <w:tc>
          <w:tcPr>
            <w:tcW w:w="3436" w:type="pct"/>
            <w:tcBorders>
              <w:bottom w:val="single" w:sz="4" w:space="0" w:color="auto"/>
            </w:tcBorders>
            <w:vAlign w:val="bottom"/>
          </w:tcPr>
          <w:p w14:paraId="598EC875" w14:textId="41B08E5E" w:rsidR="00650259" w:rsidRPr="00846B76" w:rsidRDefault="00650259" w:rsidP="00346DE2">
            <w:pPr>
              <w:spacing w:before="240"/>
            </w:pPr>
          </w:p>
        </w:tc>
      </w:tr>
      <w:tr w:rsidR="00625986" w:rsidRPr="00846B76" w14:paraId="75E357FB" w14:textId="77777777" w:rsidTr="005835E8">
        <w:sdt>
          <w:sdtPr>
            <w:id w:val="-1470592894"/>
            <w:placeholder>
              <w:docPart w:val="8BB0668C3D364BE1B91BEB798AFE3F5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64" w:type="pct"/>
                <w:gridSpan w:val="2"/>
                <w:vAlign w:val="bottom"/>
              </w:tcPr>
              <w:p w14:paraId="6E77B557" w14:textId="77777777" w:rsidR="00650259" w:rsidRPr="00846B76" w:rsidRDefault="00346DE2" w:rsidP="00346DE2">
                <w:r w:rsidRPr="00346DE2">
                  <w:t>Last Name</w:t>
                </w:r>
              </w:p>
            </w:tc>
          </w:sdtContent>
        </w:sdt>
        <w:tc>
          <w:tcPr>
            <w:tcW w:w="3436" w:type="pct"/>
            <w:tcBorders>
              <w:bottom w:val="single" w:sz="4" w:space="0" w:color="auto"/>
            </w:tcBorders>
            <w:vAlign w:val="bottom"/>
          </w:tcPr>
          <w:p w14:paraId="0174B8D4" w14:textId="2C8D68C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3A9BD617" w14:textId="77777777" w:rsidTr="005835E8">
        <w:trPr>
          <w:trHeight w:val="54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733E5DA7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15DD7AA2" w14:textId="77777777" w:rsidTr="005835E8">
        <w:tc>
          <w:tcPr>
            <w:tcW w:w="5000" w:type="pct"/>
            <w:gridSpan w:val="3"/>
            <w:vAlign w:val="bottom"/>
          </w:tcPr>
          <w:p w14:paraId="66A648BD" w14:textId="75C7BC4A" w:rsidR="00354C80" w:rsidRDefault="00DD26F7" w:rsidP="001C4A3D">
            <w:pPr>
              <w:spacing w:before="240"/>
            </w:pPr>
            <w:r>
              <w:t>School</w:t>
            </w:r>
            <w:r w:rsidR="00CD5724">
              <w:t>/</w:t>
            </w:r>
            <w:r>
              <w:t>County/District</w:t>
            </w:r>
            <w:r w:rsidR="00CD5724">
              <w:t xml:space="preserve"> you</w:t>
            </w:r>
            <w:r w:rsidR="00F968ED">
              <w:t xml:space="preserve">r project took place </w:t>
            </w:r>
          </w:p>
          <w:p w14:paraId="7BF5F53E" w14:textId="4B233E71" w:rsidR="00F968ED" w:rsidRDefault="00F968ED" w:rsidP="001C4A3D">
            <w:pPr>
              <w:pBdr>
                <w:top w:val="single" w:sz="12" w:space="1" w:color="auto"/>
                <w:bottom w:val="single" w:sz="12" w:space="1" w:color="auto"/>
              </w:pBdr>
              <w:spacing w:before="240"/>
            </w:pPr>
          </w:p>
          <w:p w14:paraId="6261261C" w14:textId="221F4A52" w:rsidR="00F968ED" w:rsidRPr="00F968ED" w:rsidRDefault="00F968ED" w:rsidP="001C4A3D">
            <w:pPr>
              <w:spacing w:before="240"/>
              <w:rPr>
                <w:b/>
                <w:bCs/>
              </w:rPr>
            </w:pPr>
            <w:r w:rsidRPr="00F968ED">
              <w:rPr>
                <w:b/>
                <w:bCs/>
              </w:rPr>
              <w:t>Collaborating Partners:</w:t>
            </w:r>
            <w:r w:rsidR="005835E8">
              <w:rPr>
                <w:b/>
                <w:bCs/>
              </w:rPr>
              <w:t xml:space="preserve"> </w:t>
            </w:r>
          </w:p>
          <w:p w14:paraId="5A49EEC6" w14:textId="6AA463EE" w:rsidR="00DD26F7" w:rsidRPr="00AD6F57" w:rsidRDefault="00941AFC" w:rsidP="00AD6F57">
            <w:pPr>
              <w:spacing w:before="240"/>
              <w:rPr>
                <w:u w:val="single"/>
              </w:rPr>
            </w:pPr>
            <w:r w:rsidRPr="00AD6F57">
              <w:rPr>
                <w:b/>
                <w:bCs/>
                <w:u w:val="single"/>
              </w:rPr>
              <w:t>Yo</w:t>
            </w:r>
            <w:r w:rsidR="00354C80">
              <w:rPr>
                <w:b/>
                <w:bCs/>
                <w:u w:val="single"/>
              </w:rPr>
              <w:t>ur</w:t>
            </w:r>
            <w:r w:rsidR="00F968ED">
              <w:rPr>
                <w:b/>
                <w:bCs/>
                <w:u w:val="single"/>
              </w:rPr>
              <w:t xml:space="preserve"> opening paragraph should introduce the</w:t>
            </w:r>
            <w:r w:rsidR="00354C80">
              <w:rPr>
                <w:b/>
                <w:bCs/>
                <w:u w:val="single"/>
              </w:rPr>
              <w:t xml:space="preserve"> project </w:t>
            </w:r>
            <w:r w:rsidR="00F968ED">
              <w:rPr>
                <w:b/>
                <w:bCs/>
                <w:u w:val="single"/>
              </w:rPr>
              <w:t xml:space="preserve">and provide details on how it meets one of the following criteria. </w:t>
            </w:r>
          </w:p>
          <w:p w14:paraId="3D5FF295" w14:textId="77777777" w:rsidR="00F968ED" w:rsidRDefault="00EE5000" w:rsidP="00175CA6">
            <w:pPr>
              <w:pStyle w:val="ListParagraph"/>
              <w:numPr>
                <w:ilvl w:val="0"/>
                <w:numId w:val="25"/>
              </w:numPr>
              <w:spacing w:before="240"/>
            </w:pPr>
            <w:r>
              <w:t xml:space="preserve">Innovation in Education </w:t>
            </w:r>
          </w:p>
          <w:p w14:paraId="0771051A" w14:textId="327B2F68" w:rsidR="00EE5000" w:rsidRDefault="00B04B9D" w:rsidP="00175CA6">
            <w:pPr>
              <w:pStyle w:val="ListParagraph"/>
              <w:numPr>
                <w:ilvl w:val="0"/>
                <w:numId w:val="25"/>
              </w:numPr>
              <w:spacing w:before="240"/>
            </w:pPr>
            <w:r>
              <w:t xml:space="preserve">Education Equity </w:t>
            </w:r>
          </w:p>
        </w:tc>
      </w:tr>
      <w:tr w:rsidR="00625986" w:rsidRPr="00846B76" w14:paraId="7B3E8A6C" w14:textId="77777777" w:rsidTr="005835E8">
        <w:tc>
          <w:tcPr>
            <w:tcW w:w="1198" w:type="pct"/>
          </w:tcPr>
          <w:p w14:paraId="6CB65790" w14:textId="6DB9AF2F" w:rsidR="00346DE2" w:rsidRPr="00354C80" w:rsidRDefault="00F968ED" w:rsidP="001C4A3D">
            <w:pPr>
              <w:spacing w:before="120"/>
              <w:ind w:left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Details to include in your reporting </w:t>
            </w:r>
          </w:p>
        </w:tc>
        <w:tc>
          <w:tcPr>
            <w:tcW w:w="3802" w:type="pct"/>
            <w:gridSpan w:val="2"/>
            <w:vAlign w:val="bottom"/>
          </w:tcPr>
          <w:p w14:paraId="412F4E18" w14:textId="77777777" w:rsidR="00346DE2" w:rsidRDefault="00F968ED" w:rsidP="00F968ED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 and Date if you hosted an event</w:t>
            </w:r>
          </w:p>
          <w:p w14:paraId="60619A3C" w14:textId="385138F8" w:rsidR="00F968ED" w:rsidRPr="00F968ED" w:rsidRDefault="00F968ED" w:rsidP="00F968ED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many people were in attendance?</w:t>
            </w:r>
          </w:p>
          <w:p w14:paraId="2A4A30CA" w14:textId="57F7AC79" w:rsidR="00F968ED" w:rsidRPr="00F968ED" w:rsidRDefault="00F968ED" w:rsidP="00F968ED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Sponsors if any </w:t>
            </w:r>
          </w:p>
        </w:tc>
      </w:tr>
      <w:tr w:rsidR="00625986" w:rsidRPr="00846B76" w14:paraId="0337427B" w14:textId="77777777" w:rsidTr="005835E8">
        <w:tc>
          <w:tcPr>
            <w:tcW w:w="1198" w:type="pct"/>
          </w:tcPr>
          <w:p w14:paraId="295157A8" w14:textId="26C7C93C" w:rsidR="00737F76" w:rsidRPr="00354C80" w:rsidRDefault="00F968ED" w:rsidP="00737F76">
            <w:pPr>
              <w:spacing w:before="120"/>
              <w:ind w:left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</w:t>
            </w:r>
          </w:p>
        </w:tc>
        <w:tc>
          <w:tcPr>
            <w:tcW w:w="3802" w:type="pct"/>
            <w:gridSpan w:val="2"/>
            <w:vAlign w:val="bottom"/>
          </w:tcPr>
          <w:p w14:paraId="19E41363" w14:textId="4DE0A028" w:rsidR="00346DE2" w:rsidRPr="00F968ED" w:rsidRDefault="00F968ED" w:rsidP="00F968ED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F968ED">
              <w:rPr>
                <w:sz w:val="24"/>
                <w:szCs w:val="24"/>
              </w:rPr>
              <w:t>Include any data collected</w:t>
            </w:r>
            <w:r>
              <w:rPr>
                <w:sz w:val="24"/>
                <w:szCs w:val="24"/>
              </w:rPr>
              <w:t xml:space="preserve"> and </w:t>
            </w:r>
            <w:r w:rsidRPr="00F968ED">
              <w:rPr>
                <w:sz w:val="24"/>
                <w:szCs w:val="24"/>
              </w:rPr>
              <w:t xml:space="preserve">a copy of an evaluation/survey if you used one.  </w:t>
            </w:r>
          </w:p>
          <w:p w14:paraId="0ABF6893" w14:textId="18262C4F" w:rsidR="00F968ED" w:rsidRPr="00F968ED" w:rsidRDefault="00F968ED" w:rsidP="00F968ED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F968ED">
              <w:rPr>
                <w:sz w:val="24"/>
                <w:szCs w:val="24"/>
              </w:rPr>
              <w:t xml:space="preserve">Graphs, scales etc. should be attached in </w:t>
            </w:r>
            <w:proofErr w:type="spellStart"/>
            <w:r w:rsidRPr="00F968ED">
              <w:rPr>
                <w:sz w:val="24"/>
                <w:szCs w:val="24"/>
              </w:rPr>
              <w:t>powerpoint</w:t>
            </w:r>
            <w:proofErr w:type="spellEnd"/>
            <w:r w:rsidR="00917B28">
              <w:rPr>
                <w:sz w:val="24"/>
                <w:szCs w:val="24"/>
              </w:rPr>
              <w:t>/google</w:t>
            </w:r>
            <w:r w:rsidRPr="00F968ED">
              <w:rPr>
                <w:sz w:val="24"/>
                <w:szCs w:val="24"/>
              </w:rPr>
              <w:t xml:space="preserve"> slides </w:t>
            </w:r>
          </w:p>
          <w:p w14:paraId="309C9CC7" w14:textId="75990771" w:rsidR="00F968ED" w:rsidRPr="00354C80" w:rsidRDefault="00F968ED" w:rsidP="00346DE2">
            <w:pPr>
              <w:rPr>
                <w:sz w:val="24"/>
                <w:szCs w:val="24"/>
              </w:rPr>
            </w:pPr>
          </w:p>
        </w:tc>
      </w:tr>
      <w:tr w:rsidR="00625986" w:rsidRPr="00846B76" w14:paraId="25FC10BF" w14:textId="77777777" w:rsidTr="005835E8">
        <w:tc>
          <w:tcPr>
            <w:tcW w:w="1198" w:type="pct"/>
          </w:tcPr>
          <w:p w14:paraId="79FE2765" w14:textId="73076036" w:rsidR="00346DE2" w:rsidRPr="00354C80" w:rsidRDefault="00F968ED" w:rsidP="001C4A3D">
            <w:pPr>
              <w:spacing w:before="120"/>
              <w:ind w:left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Pictures</w:t>
            </w:r>
          </w:p>
        </w:tc>
        <w:tc>
          <w:tcPr>
            <w:tcW w:w="3802" w:type="pct"/>
            <w:gridSpan w:val="2"/>
            <w:vAlign w:val="bottom"/>
          </w:tcPr>
          <w:p w14:paraId="2705F568" w14:textId="488F9D92" w:rsidR="00354C80" w:rsidRDefault="005720E1" w:rsidP="007E1571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must include a minimum of 5 </w:t>
            </w:r>
            <w:proofErr w:type="spellStart"/>
            <w:r>
              <w:rPr>
                <w:sz w:val="24"/>
                <w:szCs w:val="24"/>
              </w:rPr>
              <w:t>powerpoint</w:t>
            </w:r>
            <w:proofErr w:type="spellEnd"/>
            <w:r w:rsidR="00917B28">
              <w:rPr>
                <w:sz w:val="24"/>
                <w:szCs w:val="24"/>
              </w:rPr>
              <w:t>/google</w:t>
            </w:r>
            <w:r>
              <w:rPr>
                <w:sz w:val="24"/>
                <w:szCs w:val="24"/>
              </w:rPr>
              <w:t xml:space="preserve"> slides</w:t>
            </w:r>
          </w:p>
          <w:p w14:paraId="263A4F2C" w14:textId="4D2CB43C" w:rsidR="005720E1" w:rsidRPr="007E1571" w:rsidRDefault="005720E1" w:rsidP="007E1571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Pictures will be used for Prichard reporting and sponsor reporting </w:t>
            </w:r>
          </w:p>
        </w:tc>
      </w:tr>
      <w:tr w:rsidR="00625986" w:rsidRPr="00846B76" w14:paraId="5AE3D561" w14:textId="77777777" w:rsidTr="005835E8">
        <w:tc>
          <w:tcPr>
            <w:tcW w:w="1198" w:type="pct"/>
          </w:tcPr>
          <w:p w14:paraId="521B26FC" w14:textId="5077F7F5" w:rsidR="00346DE2" w:rsidRPr="00354C80" w:rsidRDefault="00F968ED" w:rsidP="001C4A3D">
            <w:pPr>
              <w:spacing w:before="120"/>
              <w:ind w:left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Length of the report </w:t>
            </w:r>
          </w:p>
        </w:tc>
        <w:tc>
          <w:tcPr>
            <w:tcW w:w="3802" w:type="pct"/>
            <w:gridSpan w:val="2"/>
            <w:vAlign w:val="bottom"/>
          </w:tcPr>
          <w:p w14:paraId="24FAD24D" w14:textId="264EC955" w:rsidR="00346DE2" w:rsidRPr="007E1571" w:rsidRDefault="00F968ED" w:rsidP="007E1571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7E1571">
              <w:rPr>
                <w:sz w:val="24"/>
                <w:szCs w:val="24"/>
              </w:rPr>
              <w:t xml:space="preserve">The narrative of the report should be at least 1 page double spaced and </w:t>
            </w:r>
            <w:r w:rsidR="00B04B9D">
              <w:rPr>
                <w:sz w:val="24"/>
                <w:szCs w:val="24"/>
              </w:rPr>
              <w:t xml:space="preserve">any </w:t>
            </w:r>
            <w:r w:rsidRPr="007E1571">
              <w:rPr>
                <w:sz w:val="24"/>
                <w:szCs w:val="24"/>
              </w:rPr>
              <w:t xml:space="preserve">supporting documents should be </w:t>
            </w:r>
            <w:r w:rsidR="00B04B9D">
              <w:rPr>
                <w:sz w:val="24"/>
                <w:szCs w:val="24"/>
              </w:rPr>
              <w:t xml:space="preserve">included.  </w:t>
            </w:r>
          </w:p>
          <w:p w14:paraId="76B362D7" w14:textId="0DA1965D" w:rsidR="007E1571" w:rsidRPr="007E1571" w:rsidRDefault="007E1571" w:rsidP="007E1571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7E1571">
              <w:rPr>
                <w:sz w:val="24"/>
                <w:szCs w:val="24"/>
              </w:rPr>
              <w:t>Please include this page as a cover sheet</w:t>
            </w:r>
          </w:p>
        </w:tc>
      </w:tr>
      <w:tr w:rsidR="00650259" w:rsidRPr="00846B76" w14:paraId="49D1EE51" w14:textId="77777777" w:rsidTr="005835E8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14:paraId="2EFD6329" w14:textId="77777777" w:rsidR="00650259" w:rsidRPr="00846B76" w:rsidRDefault="00650259" w:rsidP="000E70D3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15B06BC6" w14:textId="0A4F5036" w:rsidR="00CE6104" w:rsidRPr="005720E1" w:rsidRDefault="00354C80" w:rsidP="005720E1">
      <w:pPr>
        <w:rPr>
          <w:sz w:val="18"/>
          <w:szCs w:val="18"/>
        </w:rPr>
      </w:pPr>
      <w:r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D81A500" wp14:editId="428E2B39">
                <wp:simplePos x="0" y="0"/>
                <wp:positionH relativeFrom="column">
                  <wp:posOffset>6971700</wp:posOffset>
                </wp:positionH>
                <wp:positionV relativeFrom="paragraph">
                  <wp:posOffset>-2613840</wp:posOffset>
                </wp:positionV>
                <wp:extent cx="360" cy="360"/>
                <wp:effectExtent l="0" t="0" r="0" b="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A5F33B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548.25pt;margin-top:-206.5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">
                <v:imagedata r:id="rId11" o:title=""/>
              </v:shape>
            </w:pict>
          </mc:Fallback>
        </mc:AlternateContent>
      </w:r>
    </w:p>
    <w:sectPr w:rsidR="00CE6104" w:rsidRPr="005720E1" w:rsidSect="002462F3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59C994" w14:textId="77777777" w:rsidR="00A11BDB" w:rsidRDefault="00A11BDB" w:rsidP="00650259">
      <w:pPr>
        <w:spacing w:after="0" w:line="240" w:lineRule="auto"/>
      </w:pPr>
      <w:r>
        <w:separator/>
      </w:r>
    </w:p>
  </w:endnote>
  <w:endnote w:type="continuationSeparator" w:id="0">
    <w:p w14:paraId="22D3DC16" w14:textId="77777777" w:rsidR="00A11BDB" w:rsidRDefault="00A11BD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B4E052F-3BED-4B7D-B972-184720F12B88}"/>
    <w:embedBold r:id="rId2" w:fontKey="{03090272-0D9F-4AEF-856B-2AAAB53F170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754DC60-C778-4A75-8B5E-D6E2F643638C}"/>
    <w:embedBold r:id="rId4" w:fontKey="{9BC3CCE9-A221-427E-84E4-F033BF929A60}"/>
    <w:embedItalic r:id="rId5" w:fontKey="{CE5A2BCA-3AF1-4940-90BA-7597191DC4D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6B3D9A6-EDB2-4F11-897E-9F2A1933AF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41371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C8B874" w14:textId="6CEA7B28" w:rsidR="00354C80" w:rsidRDefault="00354C8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59C68D2" w14:textId="77777777" w:rsidR="00354C80" w:rsidRDefault="00354C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397407" w14:textId="77777777" w:rsidR="00A11BDB" w:rsidRDefault="00A11BDB" w:rsidP="00650259">
      <w:pPr>
        <w:spacing w:after="0" w:line="240" w:lineRule="auto"/>
      </w:pPr>
      <w:r>
        <w:separator/>
      </w:r>
    </w:p>
  </w:footnote>
  <w:footnote w:type="continuationSeparator" w:id="0">
    <w:p w14:paraId="2C451E29" w14:textId="77777777" w:rsidR="00A11BDB" w:rsidRDefault="00A11BD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620" w:type="dxa"/>
      <w:tblInd w:w="-540" w:type="dxa"/>
      <w:shd w:val="clear" w:color="auto" w:fill="7CCA62" w:themeFill="accent5"/>
      <w:tblLook w:val="04A0" w:firstRow="1" w:lastRow="0" w:firstColumn="1" w:lastColumn="0" w:noHBand="0" w:noVBand="1"/>
    </w:tblPr>
    <w:tblGrid>
      <w:gridCol w:w="8121"/>
      <w:gridCol w:w="2499"/>
    </w:tblGrid>
    <w:tr w:rsidR="000E70D3" w:rsidRPr="00DD26F7" w14:paraId="2A108474" w14:textId="77777777" w:rsidTr="00917B28">
      <w:trPr>
        <w:trHeight w:val="990"/>
      </w:trPr>
      <w:tc>
        <w:tcPr>
          <w:tcW w:w="8121" w:type="dxa"/>
          <w:shd w:val="clear" w:color="auto" w:fill="BFBFBF" w:themeFill="background1" w:themeFillShade="BF"/>
          <w:vAlign w:val="center"/>
        </w:tcPr>
        <w:p w14:paraId="12C71D57" w14:textId="7CB0A3B8" w:rsidR="000E70D3" w:rsidRPr="00731F26" w:rsidRDefault="00323599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1F85CD7F" wp14:editId="7BEBD137">
                <wp:extent cx="2854960" cy="943712"/>
                <wp:effectExtent l="0" t="0" r="2540" b="8890"/>
                <wp:docPr id="7" name="Picture 7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A picture containing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6557" cy="9475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9" w:type="dxa"/>
          <w:shd w:val="clear" w:color="auto" w:fill="17406D" w:themeFill="text2"/>
          <w:vAlign w:val="center"/>
        </w:tcPr>
        <w:p w14:paraId="4EC9F91D" w14:textId="77777777" w:rsidR="00F968ED" w:rsidRDefault="000E70D3" w:rsidP="00917B28">
          <w:pPr>
            <w:shd w:val="clear" w:color="auto" w:fill="17406D" w:themeFill="text2"/>
            <w:spacing w:after="0"/>
            <w:rPr>
              <w:rFonts w:ascii="Corbel" w:eastAsia="Calibri" w:hAnsi="Corbel" w:cs="Times New Roman"/>
              <w:color w:val="FFFFFF"/>
              <w:sz w:val="32"/>
              <w:szCs w:val="32"/>
            </w:rPr>
          </w:pPr>
          <w:r>
            <w:rPr>
              <w:rFonts w:ascii="Corbel" w:eastAsia="Calibri" w:hAnsi="Corbel" w:cs="Times New Roman"/>
              <w:color w:val="FFFFFF"/>
              <w:sz w:val="32"/>
              <w:szCs w:val="32"/>
            </w:rPr>
            <w:t xml:space="preserve">Project </w:t>
          </w:r>
          <w:r w:rsidR="00F968ED">
            <w:rPr>
              <w:rFonts w:ascii="Corbel" w:eastAsia="Calibri" w:hAnsi="Corbel" w:cs="Times New Roman"/>
              <w:color w:val="FFFFFF"/>
              <w:sz w:val="32"/>
              <w:szCs w:val="32"/>
            </w:rPr>
            <w:t xml:space="preserve">Report Details due </w:t>
          </w:r>
        </w:p>
        <w:p w14:paraId="7BBD591C" w14:textId="34CE5F13" w:rsidR="000E70D3" w:rsidRPr="00DD26F7" w:rsidRDefault="00F968ED" w:rsidP="00731F26">
          <w:pPr>
            <w:spacing w:after="0"/>
            <w:rPr>
              <w:rFonts w:ascii="Corbel" w:eastAsia="Calibri" w:hAnsi="Corbel" w:cs="Times New Roman"/>
              <w:color w:val="FFFFFF"/>
              <w:sz w:val="32"/>
              <w:szCs w:val="32"/>
            </w:rPr>
          </w:pPr>
          <w:r>
            <w:rPr>
              <w:rFonts w:ascii="Corbel" w:eastAsia="Calibri" w:hAnsi="Corbel" w:cs="Times New Roman"/>
              <w:color w:val="FFFFFF"/>
              <w:sz w:val="32"/>
              <w:szCs w:val="32"/>
            </w:rPr>
            <w:t xml:space="preserve">April </w:t>
          </w:r>
          <w:r w:rsidR="00323599">
            <w:rPr>
              <w:rFonts w:ascii="Corbel" w:eastAsia="Calibri" w:hAnsi="Corbel" w:cs="Times New Roman"/>
              <w:color w:val="FFFFFF"/>
              <w:sz w:val="32"/>
              <w:szCs w:val="32"/>
            </w:rPr>
            <w:t>15th</w:t>
          </w:r>
          <w:r>
            <w:rPr>
              <w:rFonts w:ascii="Corbel" w:eastAsia="Calibri" w:hAnsi="Corbel" w:cs="Times New Roman"/>
              <w:color w:val="FFFFFF"/>
              <w:sz w:val="32"/>
              <w:szCs w:val="32"/>
            </w:rPr>
            <w:t>, 2020</w:t>
          </w:r>
        </w:p>
      </w:tc>
    </w:tr>
  </w:tbl>
  <w:p w14:paraId="56B62497" w14:textId="77777777" w:rsidR="000E70D3" w:rsidRDefault="000E70D3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23604"/>
    <w:multiLevelType w:val="hybridMultilevel"/>
    <w:tmpl w:val="FAAE8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04938E8"/>
    <w:multiLevelType w:val="hybridMultilevel"/>
    <w:tmpl w:val="E7C404D2"/>
    <w:lvl w:ilvl="0" w:tplc="D8862D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767045"/>
    <w:multiLevelType w:val="hybridMultilevel"/>
    <w:tmpl w:val="16229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5" w15:restartNumberingAfterBreak="0">
    <w:nsid w:val="7EAE27C2"/>
    <w:multiLevelType w:val="hybridMultilevel"/>
    <w:tmpl w:val="D3FE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150F14"/>
    <w:multiLevelType w:val="hybridMultilevel"/>
    <w:tmpl w:val="6562C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8"/>
  </w:num>
  <w:num w:numId="4">
    <w:abstractNumId w:val="14"/>
  </w:num>
  <w:num w:numId="5">
    <w:abstractNumId w:val="15"/>
  </w:num>
  <w:num w:numId="6">
    <w:abstractNumId w:val="22"/>
  </w:num>
  <w:num w:numId="7">
    <w:abstractNumId w:val="8"/>
  </w:num>
  <w:num w:numId="8">
    <w:abstractNumId w:val="12"/>
  </w:num>
  <w:num w:numId="9">
    <w:abstractNumId w:val="20"/>
  </w:num>
  <w:num w:numId="10">
    <w:abstractNumId w:val="2"/>
  </w:num>
  <w:num w:numId="11">
    <w:abstractNumId w:val="7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19"/>
  </w:num>
  <w:num w:numId="17">
    <w:abstractNumId w:val="5"/>
  </w:num>
  <w:num w:numId="18">
    <w:abstractNumId w:val="24"/>
  </w:num>
  <w:num w:numId="19">
    <w:abstractNumId w:val="21"/>
  </w:num>
  <w:num w:numId="20">
    <w:abstractNumId w:val="16"/>
  </w:num>
  <w:num w:numId="21">
    <w:abstractNumId w:val="23"/>
  </w:num>
  <w:num w:numId="22">
    <w:abstractNumId w:val="6"/>
  </w:num>
  <w:num w:numId="23">
    <w:abstractNumId w:val="4"/>
  </w:num>
  <w:num w:numId="24">
    <w:abstractNumId w:val="25"/>
  </w:num>
  <w:num w:numId="25">
    <w:abstractNumId w:val="26"/>
  </w:num>
  <w:num w:numId="26">
    <w:abstractNumId w:val="0"/>
  </w:num>
  <w:num w:numId="27">
    <w:abstractNumId w:val="17"/>
  </w:num>
  <w:num w:numId="28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6F7"/>
    <w:rsid w:val="00052382"/>
    <w:rsid w:val="0006568A"/>
    <w:rsid w:val="00076F0F"/>
    <w:rsid w:val="00084253"/>
    <w:rsid w:val="000B08E4"/>
    <w:rsid w:val="000D1F49"/>
    <w:rsid w:val="000E70D3"/>
    <w:rsid w:val="001727CA"/>
    <w:rsid w:val="00175CA6"/>
    <w:rsid w:val="0019725C"/>
    <w:rsid w:val="001C4A3D"/>
    <w:rsid w:val="001C77F6"/>
    <w:rsid w:val="00220464"/>
    <w:rsid w:val="002462F3"/>
    <w:rsid w:val="00251F02"/>
    <w:rsid w:val="002C56E6"/>
    <w:rsid w:val="002D59D5"/>
    <w:rsid w:val="00323599"/>
    <w:rsid w:val="00346DE2"/>
    <w:rsid w:val="00354C80"/>
    <w:rsid w:val="00361E11"/>
    <w:rsid w:val="003B4744"/>
    <w:rsid w:val="003E74B6"/>
    <w:rsid w:val="003F0847"/>
    <w:rsid w:val="0040090B"/>
    <w:rsid w:val="0046302A"/>
    <w:rsid w:val="00487D2D"/>
    <w:rsid w:val="004D5D62"/>
    <w:rsid w:val="005112D0"/>
    <w:rsid w:val="00522DE4"/>
    <w:rsid w:val="005720E1"/>
    <w:rsid w:val="00577E06"/>
    <w:rsid w:val="005835E8"/>
    <w:rsid w:val="005A3BF7"/>
    <w:rsid w:val="005F2035"/>
    <w:rsid w:val="005F7990"/>
    <w:rsid w:val="00614CA5"/>
    <w:rsid w:val="00625986"/>
    <w:rsid w:val="0063739C"/>
    <w:rsid w:val="00650259"/>
    <w:rsid w:val="006E629B"/>
    <w:rsid w:val="00731F26"/>
    <w:rsid w:val="00737F76"/>
    <w:rsid w:val="00760D65"/>
    <w:rsid w:val="00770F25"/>
    <w:rsid w:val="007A17EC"/>
    <w:rsid w:val="007A35A8"/>
    <w:rsid w:val="007B0A85"/>
    <w:rsid w:val="007C6A52"/>
    <w:rsid w:val="007E1571"/>
    <w:rsid w:val="0082043E"/>
    <w:rsid w:val="008A7A98"/>
    <w:rsid w:val="008E203A"/>
    <w:rsid w:val="0091229C"/>
    <w:rsid w:val="00917B28"/>
    <w:rsid w:val="00940E73"/>
    <w:rsid w:val="00941AFC"/>
    <w:rsid w:val="0098597D"/>
    <w:rsid w:val="009E7467"/>
    <w:rsid w:val="009F0110"/>
    <w:rsid w:val="009F619A"/>
    <w:rsid w:val="009F6DDE"/>
    <w:rsid w:val="00A07415"/>
    <w:rsid w:val="00A11BDB"/>
    <w:rsid w:val="00A370A8"/>
    <w:rsid w:val="00A65D5E"/>
    <w:rsid w:val="00AD6F57"/>
    <w:rsid w:val="00B04B9D"/>
    <w:rsid w:val="00B25CE8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D5724"/>
    <w:rsid w:val="00CE6104"/>
    <w:rsid w:val="00CE7918"/>
    <w:rsid w:val="00D16163"/>
    <w:rsid w:val="00D27C15"/>
    <w:rsid w:val="00DB3FAD"/>
    <w:rsid w:val="00DC2CCA"/>
    <w:rsid w:val="00DD26F7"/>
    <w:rsid w:val="00E61C09"/>
    <w:rsid w:val="00E677FE"/>
    <w:rsid w:val="00EB3B58"/>
    <w:rsid w:val="00EB563B"/>
    <w:rsid w:val="00EC7359"/>
    <w:rsid w:val="00EE3054"/>
    <w:rsid w:val="00EE5000"/>
    <w:rsid w:val="00F00606"/>
    <w:rsid w:val="00F01256"/>
    <w:rsid w:val="00F14722"/>
    <w:rsid w:val="00F62A1B"/>
    <w:rsid w:val="00F968ED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922BA1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2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F4910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7366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DFD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AD6F5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2"/>
    <w:qFormat/>
    <w:rsid w:val="005835E8"/>
    <w:pPr>
      <w:numPr>
        <w:ilvl w:val="1"/>
      </w:numPr>
      <w:pBdr>
        <w:left w:val="double" w:sz="18" w:space="4" w:color="073763" w:themeColor="accent1" w:themeShade="80"/>
      </w:pBdr>
      <w:spacing w:before="80" w:after="0" w:line="280" w:lineRule="exact"/>
    </w:pPr>
    <w:rPr>
      <w:b/>
      <w:bCs/>
      <w:color w:val="0B5294" w:themeColor="accent1" w:themeShade="BF"/>
      <w:sz w:val="24"/>
      <w:szCs w:val="18"/>
      <w:lang w:eastAsia="ja-JP"/>
    </w:rPr>
  </w:style>
  <w:style w:type="character" w:customStyle="1" w:styleId="SubtitleChar">
    <w:name w:val="Subtitle Char"/>
    <w:basedOn w:val="DefaultParagraphFont"/>
    <w:link w:val="Subtitle"/>
    <w:uiPriority w:val="2"/>
    <w:rsid w:val="005835E8"/>
    <w:rPr>
      <w:b/>
      <w:bCs/>
      <w:color w:val="0B5294" w:themeColor="accent1" w:themeShade="BF"/>
      <w:sz w:val="24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customXml" Target="ink/ink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%20Beard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27DF4E3B8E94A93912BC1DE1BD24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72A98-A50A-4871-9967-98F52B2D6838}"/>
      </w:docPartPr>
      <w:docPartBody>
        <w:p w:rsidR="00BC5A05" w:rsidRDefault="00C0381C">
          <w:pPr>
            <w:pStyle w:val="D27DF4E3B8E94A93912BC1DE1BD24B18"/>
          </w:pPr>
          <w:r w:rsidRPr="00346DE2">
            <w:t>First Name</w:t>
          </w:r>
        </w:p>
      </w:docPartBody>
    </w:docPart>
    <w:docPart>
      <w:docPartPr>
        <w:name w:val="8BB0668C3D364BE1B91BEB798AFE3F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865A7-2FE0-4C53-85EC-9C8D2FC09364}"/>
      </w:docPartPr>
      <w:docPartBody>
        <w:p w:rsidR="00BC5A05" w:rsidRDefault="00C0381C">
          <w:pPr>
            <w:pStyle w:val="8BB0668C3D364BE1B91BEB798AFE3F5C"/>
          </w:pPr>
          <w:r w:rsidRPr="00346DE2">
            <w:t>Last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81C"/>
    <w:rsid w:val="00065F58"/>
    <w:rsid w:val="002B5A5C"/>
    <w:rsid w:val="00397CFB"/>
    <w:rsid w:val="00587EBF"/>
    <w:rsid w:val="00873C1E"/>
    <w:rsid w:val="00AE3626"/>
    <w:rsid w:val="00BC5A05"/>
    <w:rsid w:val="00C03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27DF4E3B8E94A93912BC1DE1BD24B18">
    <w:name w:val="D27DF4E3B8E94A93912BC1DE1BD24B18"/>
  </w:style>
  <w:style w:type="paragraph" w:customStyle="1" w:styleId="8BB0668C3D364BE1B91BEB798AFE3F5C">
    <w:name w:val="8BB0668C3D364BE1B91BEB798AFE3F5C"/>
  </w:style>
  <w:style w:type="paragraph" w:customStyle="1" w:styleId="21CC70533EA24D49B5EA856FEF58450A">
    <w:name w:val="21CC70533EA24D49B5EA856FEF58450A"/>
    <w:rsid w:val="00397CFB"/>
  </w:style>
  <w:style w:type="paragraph" w:customStyle="1" w:styleId="00E4672D602F4AA89DB2BB53C845BE43">
    <w:name w:val="00E4672D602F4AA89DB2BB53C845BE43"/>
    <w:rsid w:val="00397CFB"/>
  </w:style>
  <w:style w:type="paragraph" w:customStyle="1" w:styleId="7207535A91EE4B66AF528A884C6F602E">
    <w:name w:val="7207535A91EE4B66AF528A884C6F602E"/>
    <w:rsid w:val="00397C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6T23:03:53.317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0,'0'0</inkml:trace>
</inkml:ink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EDD67453D7E04AA53B3C77D3BC86D7" ma:contentTypeVersion="13" ma:contentTypeDescription="Create a new document." ma:contentTypeScope="" ma:versionID="75e8e7c51a7f997e6a4f91cc05003606">
  <xsd:schema xmlns:xsd="http://www.w3.org/2001/XMLSchema" xmlns:xs="http://www.w3.org/2001/XMLSchema" xmlns:p="http://schemas.microsoft.com/office/2006/metadata/properties" xmlns:ns2="165c4d89-4bd0-4add-9087-403a4fe6704e" xmlns:ns3="344c715f-4484-4d5a-94b8-2c3beb605708" targetNamespace="http://schemas.microsoft.com/office/2006/metadata/properties" ma:root="true" ma:fieldsID="34a129594a36f773a0022d470b6e7659" ns2:_="" ns3:_="">
    <xsd:import namespace="165c4d89-4bd0-4add-9087-403a4fe6704e"/>
    <xsd:import namespace="344c715f-4484-4d5a-94b8-2c3beb60570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5c4d89-4bd0-4add-9087-403a4fe6704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4c715f-4484-4d5a-94b8-2c3beb6057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CB92CA-C758-47AB-8E4B-08C698BD38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5c4d89-4bd0-4add-9087-403a4fe6704e"/>
    <ds:schemaRef ds:uri="344c715f-4484-4d5a-94b8-2c3beb6057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www.w3.org/XML/1998/namespace"/>
    <ds:schemaRef ds:uri="344c715f-4484-4d5a-94b8-2c3beb605708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165c4d89-4bd0-4add-9087-403a4fe6704e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2020-10-14T18:58:00Z</dcterms:created>
  <dcterms:modified xsi:type="dcterms:W3CDTF">2020-10-14T18:58:00Z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0x010100DAEDD67453D7E04AA53B3C77D3BC86D7</vt:lpwstr>
  </property>
</Properties>
</file>